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62B" w:rsidRPr="008B297C" w:rsidRDefault="0029662B" w:rsidP="008B297C">
      <w:pPr>
        <w:jc w:val="center"/>
        <w:rPr>
          <w:sz w:val="30"/>
          <w:szCs w:val="30"/>
        </w:rPr>
      </w:pPr>
      <w:r>
        <w:rPr>
          <w:sz w:val="30"/>
          <w:szCs w:val="30"/>
        </w:rPr>
        <w:t>2018</w:t>
      </w:r>
      <w:r>
        <w:rPr>
          <w:rFonts w:hint="eastAsia"/>
          <w:sz w:val="30"/>
          <w:szCs w:val="30"/>
        </w:rPr>
        <w:t>年</w:t>
      </w:r>
      <w:bookmarkStart w:id="0" w:name="_GoBack"/>
      <w:bookmarkEnd w:id="0"/>
      <w:r>
        <w:rPr>
          <w:sz w:val="30"/>
          <w:szCs w:val="30"/>
        </w:rPr>
        <w:t>3</w:t>
      </w:r>
      <w:r>
        <w:rPr>
          <w:rFonts w:hint="eastAsia"/>
          <w:sz w:val="30"/>
          <w:szCs w:val="30"/>
        </w:rPr>
        <w:t>月全国计算机等级考试（</w:t>
      </w:r>
      <w:r>
        <w:rPr>
          <w:sz w:val="30"/>
          <w:szCs w:val="30"/>
        </w:rPr>
        <w:t>NCRE</w:t>
      </w:r>
      <w:r>
        <w:rPr>
          <w:rFonts w:hint="eastAsia"/>
          <w:sz w:val="30"/>
          <w:szCs w:val="30"/>
        </w:rPr>
        <w:t>）考试</w:t>
      </w:r>
      <w:r w:rsidRPr="008B297C">
        <w:rPr>
          <w:rFonts w:hint="eastAsia"/>
          <w:sz w:val="30"/>
          <w:szCs w:val="30"/>
        </w:rPr>
        <w:t>报名</w:t>
      </w:r>
      <w:r>
        <w:rPr>
          <w:rFonts w:hint="eastAsia"/>
          <w:sz w:val="30"/>
          <w:szCs w:val="30"/>
        </w:rPr>
        <w:t>操作说明</w:t>
      </w:r>
    </w:p>
    <w:p w:rsidR="0029662B" w:rsidRPr="00E44539" w:rsidRDefault="0029662B" w:rsidP="00783DDF">
      <w:pPr>
        <w:ind w:firstLineChars="200" w:firstLine="3168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考生登陆山东省教育招生考试院官方网站</w:t>
      </w:r>
      <w:r>
        <w:rPr>
          <w:rFonts w:ascii="仿宋_GB2312" w:eastAsia="仿宋_GB2312" w:hAnsi="仿宋_GB2312" w:cs="仿宋_GB2312"/>
          <w:sz w:val="32"/>
          <w:szCs w:val="32"/>
        </w:rPr>
        <w:t>www.sdzk.cn</w:t>
      </w:r>
      <w:r w:rsidRPr="00E44539">
        <w:rPr>
          <w:sz w:val="28"/>
          <w:szCs w:val="28"/>
        </w:rPr>
        <w:t xml:space="preserve"> </w:t>
      </w:r>
      <w:r w:rsidRPr="00E44539">
        <w:rPr>
          <w:rFonts w:hint="eastAsia"/>
          <w:sz w:val="28"/>
          <w:szCs w:val="28"/>
        </w:rPr>
        <w:t>，选择</w:t>
      </w:r>
      <w:r w:rsidRPr="00E44539">
        <w:rPr>
          <w:sz w:val="28"/>
          <w:szCs w:val="28"/>
        </w:rPr>
        <w:t>”</w:t>
      </w:r>
      <w:r>
        <w:rPr>
          <w:sz w:val="28"/>
          <w:szCs w:val="28"/>
        </w:rPr>
        <w:t>2018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 w:rsidRPr="00E44539">
        <w:rPr>
          <w:rFonts w:hint="eastAsia"/>
          <w:sz w:val="28"/>
          <w:szCs w:val="28"/>
        </w:rPr>
        <w:t>全国计算机等级考试报名</w:t>
      </w:r>
      <w:r>
        <w:rPr>
          <w:rFonts w:hint="eastAsia"/>
          <w:sz w:val="28"/>
          <w:szCs w:val="28"/>
        </w:rPr>
        <w:t>网上报名</w:t>
      </w:r>
      <w:r w:rsidRPr="00E44539">
        <w:rPr>
          <w:sz w:val="28"/>
          <w:szCs w:val="28"/>
        </w:rPr>
        <w:t>”</w:t>
      </w:r>
      <w:r w:rsidRPr="00E44539">
        <w:rPr>
          <w:rFonts w:hint="eastAsia"/>
          <w:sz w:val="28"/>
          <w:szCs w:val="28"/>
        </w:rPr>
        <w:t>栏目，打开报名网站主页面，选择所要报考的考点学校所属市后进行网上报名。如下图所示。</w:t>
      </w:r>
    </w:p>
    <w:p w:rsidR="0029662B" w:rsidRDefault="0029662B" w:rsidP="002730B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alt="image001.jpg" style="width:409.5pt;height:278.25pt;visibility:visible">
            <v:imagedata r:id="rId7" o:title=""/>
          </v:shape>
        </w:pict>
      </w:r>
    </w:p>
    <w:p w:rsidR="0029662B" w:rsidRPr="00E44539" w:rsidRDefault="0029662B" w:rsidP="00783DDF">
      <w:pPr>
        <w:ind w:firstLineChars="200" w:firstLine="3168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考生可以点击屏幕下方的“</w:t>
      </w:r>
      <w:hyperlink r:id="rId8" w:tgtFrame="_self" w:history="1">
        <w:r w:rsidRPr="00E44539">
          <w:rPr>
            <w:rFonts w:hint="eastAsia"/>
            <w:sz w:val="28"/>
            <w:szCs w:val="28"/>
          </w:rPr>
          <w:t>全国计算机等级考试山东省网报操作流程</w:t>
        </w:r>
      </w:hyperlink>
      <w:r w:rsidRPr="00E44539">
        <w:rPr>
          <w:rFonts w:hint="eastAsia"/>
          <w:sz w:val="28"/>
          <w:szCs w:val="28"/>
        </w:rPr>
        <w:t>”菜单打开报名操作流程查看。</w:t>
      </w:r>
    </w:p>
    <w:p w:rsidR="0029662B" w:rsidRDefault="0029662B" w:rsidP="002730BD"/>
    <w:p w:rsidR="0029662B" w:rsidRPr="00E44539" w:rsidRDefault="0029662B" w:rsidP="00F85E82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在报名网站主页面选择报考学校所在地市，打开下图所示页面进行考试报名。</w:t>
      </w:r>
    </w:p>
    <w:p w:rsidR="0029662B" w:rsidRDefault="0029662B" w:rsidP="00CF7BAC">
      <w:r>
        <w:rPr>
          <w:noProof/>
        </w:rPr>
        <w:pict>
          <v:shape id="_x0000_i1026" type="#_x0000_t75" style="width:356.25pt;height:187.5pt;visibility:visible">
            <v:imagedata r:id="rId9" o:title=""/>
          </v:shape>
        </w:pict>
      </w:r>
    </w:p>
    <w:p w:rsidR="0029662B" w:rsidRPr="00E44539" w:rsidRDefault="0029662B" w:rsidP="00CF7BAC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如果考生有</w:t>
      </w:r>
      <w:r w:rsidRPr="00E44539">
        <w:rPr>
          <w:sz w:val="28"/>
          <w:szCs w:val="28"/>
        </w:rPr>
        <w:t>etest</w:t>
      </w:r>
      <w:r w:rsidRPr="00E44539">
        <w:rPr>
          <w:rFonts w:hint="eastAsia"/>
          <w:sz w:val="28"/>
          <w:szCs w:val="28"/>
        </w:rPr>
        <w:t>通行证直接登录或者使用</w:t>
      </w:r>
      <w:r w:rsidRPr="00E44539">
        <w:rPr>
          <w:sz w:val="28"/>
          <w:szCs w:val="28"/>
        </w:rPr>
        <w:t>QQ</w:t>
      </w:r>
      <w:r w:rsidRPr="00E44539">
        <w:rPr>
          <w:rFonts w:hint="eastAsia"/>
          <w:sz w:val="28"/>
          <w:szCs w:val="28"/>
        </w:rPr>
        <w:t>号登陆，然后转到第八步，如果考生既没有</w:t>
      </w:r>
      <w:r w:rsidRPr="00E44539">
        <w:rPr>
          <w:sz w:val="28"/>
          <w:szCs w:val="28"/>
        </w:rPr>
        <w:t>etest</w:t>
      </w:r>
      <w:r w:rsidRPr="00E44539">
        <w:rPr>
          <w:rFonts w:hint="eastAsia"/>
          <w:sz w:val="28"/>
          <w:szCs w:val="28"/>
        </w:rPr>
        <w:t>账号又不想使用</w:t>
      </w:r>
      <w:r w:rsidRPr="00E44539">
        <w:rPr>
          <w:sz w:val="28"/>
          <w:szCs w:val="28"/>
        </w:rPr>
        <w:t>QQ</w:t>
      </w:r>
      <w:r w:rsidRPr="00E44539">
        <w:rPr>
          <w:rFonts w:hint="eastAsia"/>
          <w:sz w:val="28"/>
          <w:szCs w:val="28"/>
        </w:rPr>
        <w:t>号登陆，可以点击上图所示的最下方“用户注册”按钮，进入下图所示页面，注册通行证。</w:t>
      </w:r>
    </w:p>
    <w:p w:rsidR="0029662B" w:rsidRDefault="0029662B" w:rsidP="00995034">
      <w:r>
        <w:rPr>
          <w:noProof/>
        </w:rPr>
        <w:pict>
          <v:shape id="图片 3" o:spid="_x0000_i1027" type="#_x0000_t75" style="width:355.5pt;height:192pt;visibility:visible">
            <v:imagedata r:id="rId10" o:title=""/>
          </v:shape>
        </w:pict>
      </w:r>
    </w:p>
    <w:p w:rsidR="0029662B" w:rsidRPr="00E44539" w:rsidRDefault="0029662B" w:rsidP="00CF7BAC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考生填写资料、注册完毕帐号，使用</w:t>
      </w:r>
      <w:r w:rsidRPr="00E44539">
        <w:rPr>
          <w:sz w:val="28"/>
          <w:szCs w:val="28"/>
        </w:rPr>
        <w:t>etest</w:t>
      </w:r>
      <w:r w:rsidRPr="00E44539">
        <w:rPr>
          <w:rFonts w:hint="eastAsia"/>
          <w:sz w:val="28"/>
          <w:szCs w:val="28"/>
        </w:rPr>
        <w:t>通行证登录，如下图所示。</w:t>
      </w:r>
    </w:p>
    <w:p w:rsidR="0029662B" w:rsidRDefault="0029662B" w:rsidP="00CF7BAC">
      <w:pPr>
        <w:pStyle w:val="ListParagraph"/>
        <w:ind w:left="420" w:firstLineChars="0" w:firstLine="0"/>
      </w:pPr>
      <w:r>
        <w:rPr>
          <w:noProof/>
        </w:rPr>
        <w:pict>
          <v:shape id="图片 10" o:spid="_x0000_i1028" type="#_x0000_t75" style="width:165pt;height:210pt;visibility:visible">
            <v:imagedata r:id="rId11" o:title=""/>
          </v:shape>
        </w:pict>
      </w:r>
    </w:p>
    <w:p w:rsidR="0029662B" w:rsidRPr="00E44539" w:rsidRDefault="0029662B" w:rsidP="002F10C3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新注册的用户第一次登陆需要验证邮箱，如下图所示。</w:t>
      </w:r>
    </w:p>
    <w:p w:rsidR="0029662B" w:rsidRDefault="0029662B" w:rsidP="002F10C3">
      <w:pPr>
        <w:pStyle w:val="ListParagraph"/>
        <w:ind w:left="420" w:firstLineChars="0" w:firstLine="0"/>
      </w:pPr>
      <w:r>
        <w:rPr>
          <w:noProof/>
        </w:rPr>
        <w:pict>
          <v:shape id="图片 11" o:spid="_x0000_i1029" type="#_x0000_t75" style="width:411pt;height:213pt;visibility:visible">
            <v:imagedata r:id="rId12" o:title=""/>
          </v:shape>
        </w:pict>
      </w:r>
    </w:p>
    <w:p w:rsidR="0029662B" w:rsidRPr="00E44539" w:rsidRDefault="0029662B" w:rsidP="002F10C3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输入需要验证的邮箱然后点击“发送验证邮箱”按钮进行验证。</w:t>
      </w:r>
    </w:p>
    <w:p w:rsidR="0029662B" w:rsidRDefault="0029662B" w:rsidP="002F10C3">
      <w:pPr>
        <w:pStyle w:val="ListParagraph"/>
        <w:ind w:left="420" w:firstLineChars="0" w:firstLine="0"/>
      </w:pPr>
      <w:r>
        <w:rPr>
          <w:noProof/>
        </w:rPr>
        <w:pict>
          <v:shape id="图片 12" o:spid="_x0000_i1030" type="#_x0000_t75" style="width:361.5pt;height:159pt;visibility:visible">
            <v:imagedata r:id="rId13" o:title=""/>
          </v:shape>
        </w:pict>
      </w:r>
    </w:p>
    <w:p w:rsidR="0029662B" w:rsidRPr="00E44539" w:rsidRDefault="0029662B" w:rsidP="002F10C3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登录验证邮箱激活账号。</w:t>
      </w:r>
    </w:p>
    <w:p w:rsidR="0029662B" w:rsidRPr="00E44539" w:rsidRDefault="0029662B" w:rsidP="00F80571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激活账号后重新返回到第一步所示的考试报名页面，使用</w:t>
      </w:r>
      <w:r w:rsidRPr="00E44539">
        <w:rPr>
          <w:sz w:val="28"/>
          <w:szCs w:val="28"/>
        </w:rPr>
        <w:t>etest</w:t>
      </w:r>
      <w:r w:rsidRPr="00E44539">
        <w:rPr>
          <w:rFonts w:hint="eastAsia"/>
          <w:sz w:val="28"/>
          <w:szCs w:val="28"/>
        </w:rPr>
        <w:t>账号登录。</w:t>
      </w:r>
    </w:p>
    <w:p w:rsidR="0029662B" w:rsidRPr="00E44539" w:rsidRDefault="0029662B" w:rsidP="00F80571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打开考试报名页面，下图所示。</w:t>
      </w:r>
    </w:p>
    <w:p w:rsidR="0029662B" w:rsidRDefault="0029662B" w:rsidP="00F80571">
      <w:pPr>
        <w:pStyle w:val="ListParagraph"/>
        <w:ind w:left="420" w:firstLineChars="0" w:firstLine="0"/>
      </w:pPr>
      <w:r>
        <w:rPr>
          <w:noProof/>
        </w:rPr>
        <w:pict>
          <v:shape id="图片 14" o:spid="_x0000_i1031" type="#_x0000_t75" style="width:414pt;height:206.25pt;visibility:visible">
            <v:imagedata r:id="rId14" o:title=""/>
          </v:shape>
        </w:pict>
      </w:r>
    </w:p>
    <w:p w:rsidR="0029662B" w:rsidRDefault="0029662B" w:rsidP="00F80571">
      <w:pPr>
        <w:pStyle w:val="ListParagraph"/>
        <w:numPr>
          <w:ilvl w:val="0"/>
          <w:numId w:val="1"/>
        </w:numPr>
        <w:ind w:firstLineChars="0"/>
      </w:pPr>
      <w:r w:rsidRPr="00E44539">
        <w:rPr>
          <w:rFonts w:hint="eastAsia"/>
          <w:sz w:val="28"/>
          <w:szCs w:val="28"/>
        </w:rPr>
        <w:t>点击左侧导航菜单的“当前考次”阅读“报名协议”，点击同意协议，进入下一步</w:t>
      </w:r>
    </w:p>
    <w:p w:rsidR="0029662B" w:rsidRDefault="0029662B" w:rsidP="00995034">
      <w:r>
        <w:rPr>
          <w:noProof/>
        </w:rPr>
        <w:pict>
          <v:shape id="图片 13" o:spid="_x0000_i1032" type="#_x0000_t75" style="width:414pt;height:205.5pt;visibility:visible">
            <v:imagedata r:id="rId15" o:title=""/>
          </v:shape>
        </w:pict>
      </w:r>
    </w:p>
    <w:p w:rsidR="0029662B" w:rsidRDefault="0029662B" w:rsidP="00995034">
      <w:r>
        <w:rPr>
          <w:noProof/>
        </w:rPr>
        <w:pict>
          <v:shape id="_x0000_i1033" type="#_x0000_t75" style="width:408pt;height:201.75pt;visibility:visible">
            <v:imagedata r:id="rId16" o:title=""/>
          </v:shape>
        </w:pict>
      </w:r>
    </w:p>
    <w:p w:rsidR="0029662B" w:rsidRPr="00E44539" w:rsidRDefault="0029662B" w:rsidP="00E44539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在下图的页面里，填写考生信息，选择报考考点（带红色星花的选项属于必填项）。</w:t>
      </w:r>
    </w:p>
    <w:p w:rsidR="0029662B" w:rsidRDefault="0029662B" w:rsidP="00F80571">
      <w:r>
        <w:rPr>
          <w:noProof/>
        </w:rPr>
        <w:pict>
          <v:shape id="_x0000_i1034" type="#_x0000_t75" style="width:408.75pt;height:204pt;visibility:visible">
            <v:imagedata r:id="rId17" o:title=""/>
          </v:shape>
        </w:pict>
      </w:r>
    </w:p>
    <w:p w:rsidR="0029662B" w:rsidRDefault="0029662B" w:rsidP="00F80571">
      <w:r>
        <w:rPr>
          <w:noProof/>
        </w:rPr>
        <w:pict>
          <v:shape id="_x0000_i1035" type="#_x0000_t75" style="width:414.75pt;height:204.75pt;visibility:visible">
            <v:imagedata r:id="rId18" o:title=""/>
          </v:shape>
        </w:pict>
      </w:r>
    </w:p>
    <w:p w:rsidR="0029662B" w:rsidRDefault="0029662B" w:rsidP="00F80571">
      <w:r>
        <w:rPr>
          <w:noProof/>
        </w:rPr>
        <w:pict>
          <v:shape id="图片 9" o:spid="_x0000_i1036" type="#_x0000_t75" style="width:411pt;height:207pt;visibility:visible">
            <v:imagedata r:id="rId19" o:title=""/>
          </v:shape>
        </w:pict>
      </w:r>
    </w:p>
    <w:p w:rsidR="0029662B" w:rsidRPr="00E44539" w:rsidRDefault="0029662B" w:rsidP="00E44539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考生信息填写完毕后，上传照片（照片必须符合规格要求，下图所示）</w:t>
      </w:r>
    </w:p>
    <w:p w:rsidR="0029662B" w:rsidRDefault="0029662B" w:rsidP="00F80571">
      <w:r>
        <w:rPr>
          <w:noProof/>
        </w:rPr>
        <w:pict>
          <v:shape id="图片 1" o:spid="_x0000_i1037" type="#_x0000_t75" style="width:369pt;height:243.75pt;visibility:visible">
            <v:imagedata r:id="rId20" o:title=""/>
          </v:shape>
        </w:pict>
      </w:r>
    </w:p>
    <w:p w:rsidR="0029662B" w:rsidRDefault="0029662B" w:rsidP="00F80571"/>
    <w:p w:rsidR="0029662B" w:rsidRDefault="0029662B" w:rsidP="00E44539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照片上传完毕，</w:t>
      </w:r>
      <w:r>
        <w:rPr>
          <w:rFonts w:hint="eastAsia"/>
          <w:sz w:val="28"/>
          <w:szCs w:val="28"/>
        </w:rPr>
        <w:t>会弹出如下图所示提示框，提醒考生“申请信息审核”。</w:t>
      </w:r>
    </w:p>
    <w:p w:rsidR="0029662B" w:rsidRDefault="0029662B" w:rsidP="00806DE5">
      <w:pPr>
        <w:pStyle w:val="ListParagraph"/>
        <w:ind w:left="420" w:firstLineChars="0" w:firstLine="0"/>
        <w:rPr>
          <w:sz w:val="28"/>
          <w:szCs w:val="28"/>
        </w:rPr>
      </w:pPr>
      <w:r w:rsidRPr="00CD70F5">
        <w:rPr>
          <w:noProof/>
          <w:sz w:val="28"/>
          <w:szCs w:val="28"/>
        </w:rPr>
        <w:pict>
          <v:shape id="图片 7" o:spid="_x0000_i1038" type="#_x0000_t75" style="width:222.75pt;height:99pt;visibility:visible">
            <v:imagedata r:id="rId21" o:title=""/>
          </v:shape>
        </w:pict>
      </w:r>
    </w:p>
    <w:p w:rsidR="0029662B" w:rsidRDefault="0029662B" w:rsidP="00E44539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考生点击下图所示的“申请信息审核”按钮，提交审核申请。</w:t>
      </w:r>
    </w:p>
    <w:p w:rsidR="0029662B" w:rsidRDefault="0029662B" w:rsidP="00806DE5">
      <w:pPr>
        <w:pStyle w:val="ListParagraph"/>
        <w:ind w:left="420" w:firstLineChars="0" w:firstLine="0"/>
        <w:rPr>
          <w:sz w:val="28"/>
          <w:szCs w:val="28"/>
        </w:rPr>
      </w:pPr>
      <w:r w:rsidRPr="00CD70F5">
        <w:rPr>
          <w:noProof/>
          <w:sz w:val="28"/>
          <w:szCs w:val="28"/>
        </w:rPr>
        <w:pict>
          <v:shape id="图片 8" o:spid="_x0000_i1039" type="#_x0000_t75" style="width:411.75pt;height:93.75pt;visibility:visible">
            <v:imagedata r:id="rId22" o:title=""/>
          </v:shape>
        </w:pict>
      </w:r>
    </w:p>
    <w:p w:rsidR="0029662B" w:rsidRDefault="0029662B" w:rsidP="00E44539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申请报考信息审核后，除非审核失败，否则信息无法修改</w:t>
      </w:r>
    </w:p>
    <w:p w:rsidR="0029662B" w:rsidRDefault="0029662B" w:rsidP="00DC24C6">
      <w:pPr>
        <w:pStyle w:val="ListParagraph"/>
        <w:ind w:left="420" w:firstLineChars="0" w:firstLine="0"/>
        <w:rPr>
          <w:sz w:val="28"/>
          <w:szCs w:val="28"/>
        </w:rPr>
      </w:pPr>
      <w:r w:rsidRPr="00CD70F5">
        <w:rPr>
          <w:noProof/>
          <w:sz w:val="28"/>
          <w:szCs w:val="28"/>
        </w:rPr>
        <w:pict>
          <v:shape id="_x0000_i1040" type="#_x0000_t75" style="width:367.5pt;height:135.75pt;visibility:visible">
            <v:imagedata r:id="rId23" o:title=""/>
          </v:shape>
        </w:pict>
      </w:r>
    </w:p>
    <w:p w:rsidR="0029662B" w:rsidRDefault="0029662B" w:rsidP="00DC24C6">
      <w:pPr>
        <w:pStyle w:val="ListParagraph"/>
        <w:ind w:left="420" w:firstLineChars="0" w:firstLine="0"/>
        <w:rPr>
          <w:sz w:val="28"/>
          <w:szCs w:val="28"/>
        </w:rPr>
      </w:pPr>
      <w:r w:rsidRPr="00CD70F5">
        <w:rPr>
          <w:noProof/>
          <w:sz w:val="28"/>
          <w:szCs w:val="28"/>
        </w:rPr>
        <w:pict>
          <v:shape id="图片 18" o:spid="_x0000_i1041" type="#_x0000_t75" style="width:226.5pt;height:100.5pt;visibility:visible">
            <v:imagedata r:id="rId24" o:title=""/>
          </v:shape>
        </w:pict>
      </w:r>
    </w:p>
    <w:p w:rsidR="0029662B" w:rsidRDefault="0029662B" w:rsidP="00E44539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考生提交报考信息审核申请后，考点会在</w:t>
      </w:r>
      <w:r>
        <w:rPr>
          <w:sz w:val="28"/>
          <w:szCs w:val="28"/>
        </w:rPr>
        <w:t>24</w:t>
      </w:r>
      <w:r>
        <w:rPr>
          <w:rFonts w:hint="eastAsia"/>
          <w:sz w:val="28"/>
          <w:szCs w:val="28"/>
        </w:rPr>
        <w:t>小时内审核。审核通过，信息锁定考生可以进行网上支付；不通过，可修改信息继续提交。</w:t>
      </w:r>
    </w:p>
    <w:p w:rsidR="0029662B" w:rsidRPr="00E44539" w:rsidRDefault="0029662B" w:rsidP="00E44539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审核通过的考生可以</w:t>
      </w:r>
      <w:r w:rsidRPr="00E44539">
        <w:rPr>
          <w:rFonts w:hint="eastAsia"/>
          <w:sz w:val="28"/>
          <w:szCs w:val="28"/>
        </w:rPr>
        <w:t>点击下图所示页面里面的“支付”按钮，进入支付页面。</w:t>
      </w:r>
    </w:p>
    <w:p w:rsidR="0029662B" w:rsidRDefault="0029662B" w:rsidP="00F80571">
      <w:r>
        <w:rPr>
          <w:noProof/>
        </w:rPr>
        <w:pict>
          <v:shape id="图片 15" o:spid="_x0000_i1042" type="#_x0000_t75" style="width:413.25pt;height:195pt;visibility:visible">
            <v:imagedata r:id="rId25" o:title=""/>
          </v:shape>
        </w:pict>
      </w:r>
    </w:p>
    <w:p w:rsidR="0029662B" w:rsidRPr="00E44539" w:rsidRDefault="0029662B" w:rsidP="00E44539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在弹出的教育部考试中心支付平台页面选择银行支付（如果没有弹出支付页面，需要考试设置本地浏览器，允许弹出页面。）</w:t>
      </w:r>
    </w:p>
    <w:p w:rsidR="0029662B" w:rsidRDefault="0029662B" w:rsidP="00F80571">
      <w:r>
        <w:rPr>
          <w:noProof/>
        </w:rPr>
        <w:pict>
          <v:shape id="图片 5" o:spid="_x0000_i1043" type="#_x0000_t75" style="width:366.75pt;height:194.25pt;visibility:visible">
            <v:imagedata r:id="rId26" o:title=""/>
          </v:shape>
        </w:pict>
      </w:r>
    </w:p>
    <w:p w:rsidR="0029662B" w:rsidRPr="00E44539" w:rsidRDefault="0029662B" w:rsidP="00E44539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点击上图所示“首信易支付”按钮，选择支付银行（下图所示）。</w:t>
      </w:r>
    </w:p>
    <w:p w:rsidR="0029662B" w:rsidRDefault="0029662B" w:rsidP="00F80571">
      <w:r>
        <w:rPr>
          <w:noProof/>
        </w:rPr>
        <w:pict>
          <v:shape id="图片 6" o:spid="_x0000_i1044" type="#_x0000_t75" style="width:4in;height:239.25pt;visibility:visible">
            <v:imagedata r:id="rId27" o:title=""/>
          </v:shape>
        </w:pict>
      </w:r>
    </w:p>
    <w:p w:rsidR="0029662B" w:rsidRPr="00E44539" w:rsidRDefault="0029662B" w:rsidP="00E44539">
      <w:pPr>
        <w:pStyle w:val="ListParagraph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支付完成，返回报名页面，检查支付状态无误，点击页面最下方的“打印下载报名登记表”按钮，完成报名。（准考证不能立即打印，需要在指定日期打印</w:t>
      </w:r>
      <w:r w:rsidRPr="00E44539">
        <w:rPr>
          <w:sz w:val="28"/>
          <w:szCs w:val="28"/>
        </w:rPr>
        <w:t>,</w:t>
      </w:r>
      <w:r w:rsidRPr="00E44539">
        <w:rPr>
          <w:rFonts w:hint="eastAsia"/>
          <w:sz w:val="28"/>
          <w:szCs w:val="28"/>
        </w:rPr>
        <w:t>下载的文件是</w:t>
      </w:r>
      <w:r w:rsidRPr="00E44539">
        <w:rPr>
          <w:sz w:val="28"/>
          <w:szCs w:val="28"/>
        </w:rPr>
        <w:t>PDF</w:t>
      </w:r>
      <w:r w:rsidRPr="00E44539">
        <w:rPr>
          <w:rFonts w:hint="eastAsia"/>
          <w:sz w:val="28"/>
          <w:szCs w:val="28"/>
        </w:rPr>
        <w:t>格式。）</w:t>
      </w:r>
    </w:p>
    <w:p w:rsidR="0029662B" w:rsidRPr="003F1164" w:rsidRDefault="0029662B" w:rsidP="00F80571">
      <w:r>
        <w:rPr>
          <w:noProof/>
        </w:rPr>
        <w:pict>
          <v:shape id="_x0000_i1045" type="#_x0000_t75" style="width:413.25pt;height:65.25pt;visibility:visible">
            <v:imagedata r:id="rId28" o:title=""/>
          </v:shape>
        </w:pict>
      </w:r>
    </w:p>
    <w:sectPr w:rsidR="0029662B" w:rsidRPr="003F1164" w:rsidSect="005235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62B" w:rsidRDefault="0029662B" w:rsidP="00CF7BAC">
      <w:r>
        <w:separator/>
      </w:r>
    </w:p>
  </w:endnote>
  <w:endnote w:type="continuationSeparator" w:id="1">
    <w:p w:rsidR="0029662B" w:rsidRDefault="0029662B" w:rsidP="00CF7B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62B" w:rsidRDefault="0029662B" w:rsidP="00CF7BAC">
      <w:r>
        <w:separator/>
      </w:r>
    </w:p>
  </w:footnote>
  <w:footnote w:type="continuationSeparator" w:id="1">
    <w:p w:rsidR="0029662B" w:rsidRDefault="0029662B" w:rsidP="00CF7B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56024"/>
    <w:multiLevelType w:val="hybridMultilevel"/>
    <w:tmpl w:val="F1063366"/>
    <w:lvl w:ilvl="0" w:tplc="46E644BC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7BAC"/>
    <w:rsid w:val="00034A85"/>
    <w:rsid w:val="00045970"/>
    <w:rsid w:val="0005339F"/>
    <w:rsid w:val="000C527D"/>
    <w:rsid w:val="000E4A35"/>
    <w:rsid w:val="000E70DF"/>
    <w:rsid w:val="00132835"/>
    <w:rsid w:val="00181F59"/>
    <w:rsid w:val="001955DC"/>
    <w:rsid w:val="001A3F10"/>
    <w:rsid w:val="002730BD"/>
    <w:rsid w:val="002857C1"/>
    <w:rsid w:val="0029662B"/>
    <w:rsid w:val="002C157F"/>
    <w:rsid w:val="002F10C3"/>
    <w:rsid w:val="00347C64"/>
    <w:rsid w:val="003F1164"/>
    <w:rsid w:val="003F21FE"/>
    <w:rsid w:val="004028CD"/>
    <w:rsid w:val="0041231B"/>
    <w:rsid w:val="00420B55"/>
    <w:rsid w:val="00447F09"/>
    <w:rsid w:val="00487030"/>
    <w:rsid w:val="00496B47"/>
    <w:rsid w:val="004D0C08"/>
    <w:rsid w:val="00505F9F"/>
    <w:rsid w:val="00523544"/>
    <w:rsid w:val="00530070"/>
    <w:rsid w:val="00542918"/>
    <w:rsid w:val="005A163A"/>
    <w:rsid w:val="005B0F00"/>
    <w:rsid w:val="005F6157"/>
    <w:rsid w:val="00601386"/>
    <w:rsid w:val="006B4E73"/>
    <w:rsid w:val="00783DDF"/>
    <w:rsid w:val="007E60A2"/>
    <w:rsid w:val="007F3668"/>
    <w:rsid w:val="00806021"/>
    <w:rsid w:val="00806DE5"/>
    <w:rsid w:val="0089376F"/>
    <w:rsid w:val="00893AB5"/>
    <w:rsid w:val="008956DD"/>
    <w:rsid w:val="008B297C"/>
    <w:rsid w:val="009170A2"/>
    <w:rsid w:val="009505D8"/>
    <w:rsid w:val="00995034"/>
    <w:rsid w:val="009B3DCF"/>
    <w:rsid w:val="009F50B9"/>
    <w:rsid w:val="00A22362"/>
    <w:rsid w:val="00A230DB"/>
    <w:rsid w:val="00A53858"/>
    <w:rsid w:val="00A6317F"/>
    <w:rsid w:val="00AD62DF"/>
    <w:rsid w:val="00AE6AAF"/>
    <w:rsid w:val="00B82370"/>
    <w:rsid w:val="00BC37B2"/>
    <w:rsid w:val="00BE2053"/>
    <w:rsid w:val="00BF53EC"/>
    <w:rsid w:val="00C22291"/>
    <w:rsid w:val="00C67FD3"/>
    <w:rsid w:val="00CD05C6"/>
    <w:rsid w:val="00CD70F5"/>
    <w:rsid w:val="00CF7BAC"/>
    <w:rsid w:val="00D02D2E"/>
    <w:rsid w:val="00D12523"/>
    <w:rsid w:val="00D85B82"/>
    <w:rsid w:val="00D87A4C"/>
    <w:rsid w:val="00DA0F40"/>
    <w:rsid w:val="00DC24C6"/>
    <w:rsid w:val="00E131F0"/>
    <w:rsid w:val="00E40E10"/>
    <w:rsid w:val="00E41512"/>
    <w:rsid w:val="00E43C36"/>
    <w:rsid w:val="00E44539"/>
    <w:rsid w:val="00E4606D"/>
    <w:rsid w:val="00E55B43"/>
    <w:rsid w:val="00E55D4E"/>
    <w:rsid w:val="00EB2257"/>
    <w:rsid w:val="00EB54C1"/>
    <w:rsid w:val="00EC25C4"/>
    <w:rsid w:val="00EE55B7"/>
    <w:rsid w:val="00F13552"/>
    <w:rsid w:val="00F21419"/>
    <w:rsid w:val="00F21CA3"/>
    <w:rsid w:val="00F80571"/>
    <w:rsid w:val="00F80B27"/>
    <w:rsid w:val="00F85E82"/>
    <w:rsid w:val="00FD52EF"/>
    <w:rsid w:val="00FD5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544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F7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F7BAC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CF7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F7BAC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CF7BAC"/>
    <w:pPr>
      <w:ind w:firstLineChars="200" w:firstLine="420"/>
    </w:pPr>
  </w:style>
  <w:style w:type="character" w:styleId="Hyperlink">
    <w:name w:val="Hyperlink"/>
    <w:basedOn w:val="DefaultParagraphFont"/>
    <w:uiPriority w:val="99"/>
    <w:rsid w:val="00CF7BA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CF7BAC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F7BA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7BAC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dministrator\Desktop\Ncrebm\Ncrebmlc.ht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9</Pages>
  <Words>156</Words>
  <Characters>895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2016年3月全国计算机等级考试（NCRE）考试报名操作说明</dc:title>
  <dc:subject/>
  <dc:creator>a</dc:creator>
  <cp:keywords/>
  <dc:description/>
  <cp:lastModifiedBy>雨林木风</cp:lastModifiedBy>
  <cp:revision>6</cp:revision>
  <dcterms:created xsi:type="dcterms:W3CDTF">2015-12-20T07:50:00Z</dcterms:created>
  <dcterms:modified xsi:type="dcterms:W3CDTF">2017-12-25T08:08:00Z</dcterms:modified>
</cp:coreProperties>
</file>